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C0028" w14:textId="77777777" w:rsidR="00E50DC5" w:rsidRDefault="00E50DC5" w:rsidP="007F5EFA">
      <w:pPr>
        <w:widowControl w:val="0"/>
        <w:spacing w:after="0" w:line="240" w:lineRule="auto"/>
        <w:jc w:val="center"/>
        <w:rPr>
          <w:rFonts w:asciiTheme="minorHAnsi" w:hAnsiTheme="minorHAnsi"/>
        </w:rPr>
      </w:pPr>
      <w:r w:rsidRPr="00E50DC5">
        <w:rPr>
          <w:rFonts w:asciiTheme="minorHAnsi" w:hAnsiTheme="minorHAnsi"/>
          <w:noProof/>
        </w:rPr>
        <w:drawing>
          <wp:inline distT="0" distB="0" distL="0" distR="0" wp14:anchorId="61BD3421" wp14:editId="3285AE41">
            <wp:extent cx="3743325" cy="985402"/>
            <wp:effectExtent l="0" t="0" r="0" b="5715"/>
            <wp:docPr id="5" name="Picture 5" descr="C:\Users\kcizekallen\AppData\Local\Microsoft\Windows\Temporary Internet Files\Content.Outlook\LBJYY4RV\Petswalk-logo-2018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izekallen\AppData\Local\Microsoft\Windows\Temporary Internet Files\Content.Outlook\LBJYY4RV\Petswalk-logo-2018-smal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565" cy="99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EBEE6" w14:textId="77777777" w:rsidR="007F5EFA" w:rsidRPr="007F5EFA" w:rsidRDefault="007F5EFA" w:rsidP="007F5EFA">
      <w:pPr>
        <w:widowControl w:val="0"/>
        <w:spacing w:after="0" w:line="240" w:lineRule="auto"/>
        <w:jc w:val="center"/>
        <w:rPr>
          <w:rFonts w:asciiTheme="minorHAnsi" w:hAnsiTheme="minorHAnsi"/>
        </w:rPr>
      </w:pPr>
      <w:proofErr w:type="spellStart"/>
      <w:r w:rsidRPr="007F5EFA">
        <w:rPr>
          <w:rFonts w:asciiTheme="minorHAnsi" w:hAnsiTheme="minorHAnsi"/>
        </w:rPr>
        <w:t>PetsWALK</w:t>
      </w:r>
      <w:proofErr w:type="spellEnd"/>
      <w:r w:rsidRPr="007F5EFA">
        <w:rPr>
          <w:rFonts w:asciiTheme="minorHAnsi" w:hAnsiTheme="minorHAnsi"/>
        </w:rPr>
        <w:t xml:space="preserve"> </w:t>
      </w:r>
      <w:r w:rsidR="00755584">
        <w:rPr>
          <w:rFonts w:asciiTheme="minorHAnsi" w:hAnsiTheme="minorHAnsi"/>
        </w:rPr>
        <w:t>Pet Expo Vendor</w:t>
      </w:r>
      <w:r w:rsidRPr="007F5EFA">
        <w:rPr>
          <w:rFonts w:asciiTheme="minorHAnsi" w:hAnsiTheme="minorHAnsi"/>
        </w:rPr>
        <w:t xml:space="preserve"> Instructions</w:t>
      </w:r>
    </w:p>
    <w:p w14:paraId="0EDE3228" w14:textId="22AEB775" w:rsidR="007F5EFA" w:rsidRPr="007F5EFA" w:rsidRDefault="008D662C" w:rsidP="007F5EFA">
      <w:pPr>
        <w:widowControl w:val="0"/>
        <w:spacing w:after="0" w:line="24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Saturday Ju</w:t>
      </w:r>
      <w:r w:rsidR="00B84B9D">
        <w:rPr>
          <w:rFonts w:asciiTheme="minorHAnsi" w:hAnsiTheme="minorHAnsi"/>
        </w:rPr>
        <w:t>ne 22, 2019</w:t>
      </w:r>
    </w:p>
    <w:p w14:paraId="7D36EFA3" w14:textId="77777777" w:rsidR="007F5EFA" w:rsidRPr="007F5EFA" w:rsidRDefault="007F5EFA" w:rsidP="007F5EFA">
      <w:pPr>
        <w:widowControl w:val="0"/>
        <w:spacing w:after="0" w:line="240" w:lineRule="auto"/>
        <w:jc w:val="center"/>
        <w:rPr>
          <w:rFonts w:asciiTheme="minorHAnsi" w:hAnsiTheme="minorHAnsi"/>
        </w:rPr>
      </w:pPr>
    </w:p>
    <w:p w14:paraId="3F942884" w14:textId="77777777" w:rsidR="007F5EFA" w:rsidRPr="00E50DC5" w:rsidRDefault="007F5EFA" w:rsidP="007F5EFA">
      <w:pPr>
        <w:widowControl w:val="0"/>
        <w:spacing w:after="0" w:line="240" w:lineRule="auto"/>
        <w:rPr>
          <w:rFonts w:asciiTheme="minorHAnsi" w:hAnsiTheme="minorHAnsi"/>
          <w:sz w:val="22"/>
          <w:szCs w:val="22"/>
        </w:rPr>
      </w:pPr>
      <w:r w:rsidRPr="00E50DC5">
        <w:rPr>
          <w:rFonts w:asciiTheme="minorHAnsi" w:hAnsiTheme="minorHAnsi"/>
          <w:sz w:val="22"/>
          <w:szCs w:val="22"/>
        </w:rPr>
        <w:t xml:space="preserve">The bustling </w:t>
      </w:r>
      <w:r w:rsidR="00755584">
        <w:rPr>
          <w:rFonts w:asciiTheme="minorHAnsi" w:hAnsiTheme="minorHAnsi"/>
          <w:sz w:val="22"/>
          <w:szCs w:val="22"/>
        </w:rPr>
        <w:t>pet expo</w:t>
      </w:r>
      <w:r w:rsidRPr="00E50DC5">
        <w:rPr>
          <w:rFonts w:asciiTheme="minorHAnsi" w:hAnsiTheme="minorHAnsi"/>
          <w:sz w:val="22"/>
          <w:szCs w:val="22"/>
        </w:rPr>
        <w:t xml:space="preserve"> area will be located on the grass at the</w:t>
      </w:r>
      <w:r w:rsidR="008D662C" w:rsidRPr="00E50DC5">
        <w:rPr>
          <w:rFonts w:asciiTheme="minorHAnsi" w:hAnsiTheme="minorHAnsi"/>
          <w:sz w:val="22"/>
          <w:szCs w:val="22"/>
        </w:rPr>
        <w:t xml:space="preserve"> Muriel Iverson Williams</w:t>
      </w:r>
      <w:r w:rsidRPr="00E50DC5">
        <w:rPr>
          <w:rFonts w:asciiTheme="minorHAnsi" w:hAnsiTheme="minorHAnsi"/>
          <w:sz w:val="22"/>
          <w:szCs w:val="22"/>
        </w:rPr>
        <w:t xml:space="preserve"> Waterfront Park in Poulsbo. Each vendor space will be approximately 10’ x 10’. Vendors are responsible for bringing signage, a canopy, a table, chairs and any additional equipment to best display your product and/or services. </w:t>
      </w:r>
    </w:p>
    <w:p w14:paraId="31E323CD" w14:textId="77777777" w:rsidR="007F5EFA" w:rsidRPr="00E50DC5" w:rsidRDefault="007F5EFA" w:rsidP="007F5EFA">
      <w:pPr>
        <w:widowControl w:val="0"/>
        <w:spacing w:after="0" w:line="240" w:lineRule="auto"/>
        <w:rPr>
          <w:rFonts w:asciiTheme="minorHAnsi" w:hAnsiTheme="minorHAnsi"/>
          <w:sz w:val="22"/>
          <w:szCs w:val="22"/>
        </w:rPr>
      </w:pPr>
    </w:p>
    <w:p w14:paraId="71E12CC3" w14:textId="77777777" w:rsidR="007F5EFA" w:rsidRPr="00E50DC5" w:rsidRDefault="007F5EFA" w:rsidP="007F5EFA">
      <w:pPr>
        <w:widowControl w:val="0"/>
        <w:spacing w:after="0" w:line="240" w:lineRule="auto"/>
        <w:rPr>
          <w:rFonts w:asciiTheme="minorHAnsi" w:hAnsiTheme="minorHAnsi"/>
          <w:sz w:val="22"/>
          <w:szCs w:val="22"/>
        </w:rPr>
      </w:pPr>
      <w:r w:rsidRPr="00E50DC5">
        <w:rPr>
          <w:rFonts w:asciiTheme="minorHAnsi" w:hAnsiTheme="minorHAnsi"/>
          <w:sz w:val="22"/>
          <w:szCs w:val="22"/>
        </w:rPr>
        <w:t>Electricity will not be available. Please do not use stakes in the ground when securing your canopy. Livestock is not permitted.</w:t>
      </w:r>
    </w:p>
    <w:p w14:paraId="667F2501" w14:textId="77777777" w:rsidR="007F5EFA" w:rsidRPr="00E50DC5" w:rsidRDefault="007F5EFA" w:rsidP="007F5EFA">
      <w:pPr>
        <w:widowControl w:val="0"/>
        <w:spacing w:after="0" w:line="240" w:lineRule="auto"/>
        <w:rPr>
          <w:rFonts w:asciiTheme="minorHAnsi" w:hAnsiTheme="minorHAnsi"/>
          <w:sz w:val="22"/>
          <w:szCs w:val="22"/>
        </w:rPr>
      </w:pPr>
    </w:p>
    <w:p w14:paraId="36BB946B" w14:textId="0C0D3DCA" w:rsidR="007F5EFA" w:rsidRPr="00E04A51" w:rsidRDefault="00E04A51" w:rsidP="007F5EFA">
      <w:pPr>
        <w:widowControl w:val="0"/>
        <w:spacing w:after="0" w:line="240" w:lineRule="auto"/>
        <w:rPr>
          <w:rFonts w:ascii="Calibri" w:hAnsi="Calibri"/>
          <w:sz w:val="22"/>
          <w:szCs w:val="22"/>
        </w:rPr>
      </w:pPr>
      <w:proofErr w:type="spellStart"/>
      <w:r w:rsidRPr="00E04A51">
        <w:rPr>
          <w:rFonts w:ascii="Calibri" w:hAnsi="Calibri"/>
          <w:sz w:val="22"/>
        </w:rPr>
        <w:t>PetsWALK</w:t>
      </w:r>
      <w:proofErr w:type="spellEnd"/>
      <w:r w:rsidRPr="00E04A51">
        <w:rPr>
          <w:rFonts w:ascii="Calibri" w:hAnsi="Calibri"/>
        </w:rPr>
        <w:t xml:space="preserve"> participants are eager and interested in learning about how your products impact their pets. Be sure to bring plenty of give-a-ways and make your booth space interactive and fun!</w:t>
      </w:r>
      <w:r w:rsidR="00B84B9D" w:rsidRPr="00E04A51">
        <w:rPr>
          <w:rFonts w:ascii="Calibri" w:hAnsi="Calibri"/>
          <w:sz w:val="22"/>
          <w:szCs w:val="22"/>
        </w:rPr>
        <w:t>!</w:t>
      </w:r>
    </w:p>
    <w:p w14:paraId="5539ACC7" w14:textId="77777777" w:rsidR="00755584" w:rsidRDefault="00755584" w:rsidP="007F5EFA">
      <w:pPr>
        <w:widowControl w:val="0"/>
        <w:spacing w:after="0" w:line="240" w:lineRule="auto"/>
        <w:rPr>
          <w:rFonts w:asciiTheme="minorHAnsi" w:hAnsiTheme="minorHAnsi"/>
          <w:sz w:val="22"/>
          <w:szCs w:val="22"/>
        </w:rPr>
      </w:pPr>
    </w:p>
    <w:p w14:paraId="20A63B51" w14:textId="77777777" w:rsidR="007F5EFA" w:rsidRPr="00E50DC5" w:rsidRDefault="00755584" w:rsidP="007F5EFA">
      <w:pPr>
        <w:widowControl w:val="0"/>
        <w:spacing w:after="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Day-</w:t>
      </w:r>
      <w:r w:rsidR="007F5EFA" w:rsidRPr="00E50DC5">
        <w:rPr>
          <w:rFonts w:asciiTheme="minorHAnsi" w:hAnsiTheme="minorHAnsi"/>
          <w:sz w:val="22"/>
          <w:szCs w:val="22"/>
        </w:rPr>
        <w:t>of event details for vendors:</w:t>
      </w:r>
    </w:p>
    <w:p w14:paraId="243E50EB" w14:textId="77777777" w:rsidR="007F5EFA" w:rsidRPr="00E50DC5" w:rsidRDefault="007F5EFA" w:rsidP="007F5EFA">
      <w:pPr>
        <w:widowControl w:val="0"/>
        <w:spacing w:after="0" w:line="240" w:lineRule="auto"/>
        <w:rPr>
          <w:rFonts w:asciiTheme="minorHAnsi" w:hAnsiTheme="minorHAnsi"/>
          <w:sz w:val="22"/>
          <w:szCs w:val="22"/>
        </w:rPr>
      </w:pPr>
    </w:p>
    <w:p w14:paraId="05B30D95" w14:textId="074D8749" w:rsidR="007F5EFA" w:rsidRPr="00E50DC5" w:rsidRDefault="00DC0AAD" w:rsidP="007F5EFA">
      <w:pPr>
        <w:widowControl w:val="0"/>
        <w:spacing w:after="0" w:line="240" w:lineRule="auto"/>
        <w:rPr>
          <w:rFonts w:asciiTheme="minorHAnsi" w:hAnsiTheme="minorHAnsi"/>
          <w:sz w:val="22"/>
          <w:szCs w:val="22"/>
        </w:rPr>
      </w:pPr>
      <w:r w:rsidRPr="00E50DC5">
        <w:rPr>
          <w:rFonts w:asciiTheme="minorHAnsi" w:hAnsiTheme="minorHAnsi"/>
          <w:sz w:val="22"/>
          <w:szCs w:val="22"/>
        </w:rPr>
        <w:t>•</w:t>
      </w:r>
      <w:r w:rsidRPr="00E50DC5">
        <w:rPr>
          <w:rFonts w:asciiTheme="minorHAnsi" w:hAnsiTheme="minorHAnsi"/>
          <w:sz w:val="22"/>
          <w:szCs w:val="22"/>
        </w:rPr>
        <w:tab/>
      </w:r>
      <w:proofErr w:type="spellStart"/>
      <w:r w:rsidRPr="00E50DC5">
        <w:rPr>
          <w:rFonts w:asciiTheme="minorHAnsi" w:hAnsiTheme="minorHAnsi"/>
          <w:sz w:val="22"/>
          <w:szCs w:val="22"/>
        </w:rPr>
        <w:t>PetsWALK</w:t>
      </w:r>
      <w:proofErr w:type="spellEnd"/>
      <w:r w:rsidRPr="00E50DC5">
        <w:rPr>
          <w:rFonts w:asciiTheme="minorHAnsi" w:hAnsiTheme="minorHAnsi"/>
          <w:sz w:val="22"/>
          <w:szCs w:val="22"/>
        </w:rPr>
        <w:t xml:space="preserve"> is held on Ju</w:t>
      </w:r>
      <w:r w:rsidR="00B84B9D">
        <w:rPr>
          <w:rFonts w:asciiTheme="minorHAnsi" w:hAnsiTheme="minorHAnsi"/>
          <w:sz w:val="22"/>
          <w:szCs w:val="22"/>
        </w:rPr>
        <w:t>ne 22, 2019</w:t>
      </w:r>
      <w:r w:rsidR="007F5EFA" w:rsidRPr="00E50DC5">
        <w:rPr>
          <w:rFonts w:asciiTheme="minorHAnsi" w:hAnsiTheme="minorHAnsi"/>
          <w:sz w:val="22"/>
          <w:szCs w:val="22"/>
        </w:rPr>
        <w:t xml:space="preserve"> in downtown Poulsbo</w:t>
      </w:r>
    </w:p>
    <w:p w14:paraId="411CC82C" w14:textId="77777777" w:rsidR="007F5EFA" w:rsidRPr="00E50DC5" w:rsidRDefault="007F5EFA" w:rsidP="00DB7B10">
      <w:pPr>
        <w:widowControl w:val="0"/>
        <w:spacing w:after="0" w:line="240" w:lineRule="auto"/>
        <w:ind w:left="720" w:hanging="720"/>
        <w:rPr>
          <w:rFonts w:asciiTheme="minorHAnsi" w:hAnsiTheme="minorHAnsi"/>
          <w:sz w:val="22"/>
          <w:szCs w:val="22"/>
        </w:rPr>
      </w:pPr>
      <w:r w:rsidRPr="00E50DC5">
        <w:rPr>
          <w:rFonts w:asciiTheme="minorHAnsi" w:hAnsiTheme="minorHAnsi"/>
          <w:sz w:val="22"/>
          <w:szCs w:val="22"/>
        </w:rPr>
        <w:t>•</w:t>
      </w:r>
      <w:r w:rsidRPr="00E50DC5">
        <w:rPr>
          <w:rFonts w:asciiTheme="minorHAnsi" w:hAnsiTheme="minorHAnsi"/>
          <w:sz w:val="22"/>
          <w:szCs w:val="22"/>
        </w:rPr>
        <w:tab/>
        <w:t xml:space="preserve">All vendors </w:t>
      </w:r>
      <w:bookmarkStart w:id="0" w:name="_GoBack"/>
      <w:bookmarkEnd w:id="0"/>
      <w:r w:rsidRPr="00E50DC5">
        <w:rPr>
          <w:rFonts w:asciiTheme="minorHAnsi" w:hAnsiTheme="minorHAnsi"/>
          <w:sz w:val="22"/>
          <w:szCs w:val="22"/>
        </w:rPr>
        <w:t>should</w:t>
      </w:r>
      <w:r w:rsidR="00314B36">
        <w:rPr>
          <w:rFonts w:asciiTheme="minorHAnsi" w:hAnsiTheme="minorHAnsi"/>
          <w:sz w:val="22"/>
          <w:szCs w:val="22"/>
        </w:rPr>
        <w:t xml:space="preserve"> arrive by</w:t>
      </w:r>
      <w:r w:rsidRPr="00E50DC5">
        <w:rPr>
          <w:rFonts w:asciiTheme="minorHAnsi" w:hAnsiTheme="minorHAnsi"/>
          <w:sz w:val="22"/>
          <w:szCs w:val="22"/>
        </w:rPr>
        <w:t xml:space="preserve"> 7:30 am at the</w:t>
      </w:r>
      <w:r w:rsidR="00DB7B10" w:rsidRPr="00E50DC5">
        <w:rPr>
          <w:rFonts w:asciiTheme="minorHAnsi" w:hAnsiTheme="minorHAnsi"/>
          <w:sz w:val="22"/>
          <w:szCs w:val="22"/>
        </w:rPr>
        <w:t xml:space="preserve"> Muriel Iverson Williams</w:t>
      </w:r>
      <w:r w:rsidR="00314B36">
        <w:rPr>
          <w:rFonts w:asciiTheme="minorHAnsi" w:hAnsiTheme="minorHAnsi"/>
          <w:sz w:val="22"/>
          <w:szCs w:val="22"/>
        </w:rPr>
        <w:t xml:space="preserve"> Waterfront Park to set </w:t>
      </w:r>
      <w:r w:rsidRPr="00E50DC5">
        <w:rPr>
          <w:rFonts w:asciiTheme="minorHAnsi" w:hAnsiTheme="minorHAnsi"/>
          <w:sz w:val="22"/>
          <w:szCs w:val="22"/>
        </w:rPr>
        <w:t xml:space="preserve">up.  </w:t>
      </w:r>
    </w:p>
    <w:p w14:paraId="08381EEC" w14:textId="77777777" w:rsidR="007F5EFA" w:rsidRPr="00E50DC5" w:rsidRDefault="007F5EFA" w:rsidP="007F5EFA">
      <w:pPr>
        <w:widowControl w:val="0"/>
        <w:spacing w:after="0" w:line="240" w:lineRule="auto"/>
        <w:rPr>
          <w:rFonts w:asciiTheme="minorHAnsi" w:hAnsiTheme="minorHAnsi"/>
          <w:sz w:val="22"/>
          <w:szCs w:val="22"/>
        </w:rPr>
      </w:pPr>
      <w:r w:rsidRPr="00E50DC5">
        <w:rPr>
          <w:rFonts w:asciiTheme="minorHAnsi" w:hAnsiTheme="minorHAnsi"/>
          <w:sz w:val="22"/>
          <w:szCs w:val="22"/>
        </w:rPr>
        <w:t>•</w:t>
      </w:r>
      <w:r w:rsidRPr="00E50DC5">
        <w:rPr>
          <w:rFonts w:asciiTheme="minorHAnsi" w:hAnsiTheme="minorHAnsi"/>
          <w:sz w:val="22"/>
          <w:szCs w:val="22"/>
        </w:rPr>
        <w:tab/>
        <w:t>You will be given your booth assignment with a set-up map on arrival</w:t>
      </w:r>
    </w:p>
    <w:p w14:paraId="6C06FC87" w14:textId="77777777" w:rsidR="007F5EFA" w:rsidRPr="00E50DC5" w:rsidRDefault="007F5EFA" w:rsidP="007F5EFA">
      <w:pPr>
        <w:widowControl w:val="0"/>
        <w:spacing w:after="0" w:line="240" w:lineRule="auto"/>
        <w:rPr>
          <w:rFonts w:asciiTheme="minorHAnsi" w:hAnsiTheme="minorHAnsi"/>
          <w:sz w:val="22"/>
          <w:szCs w:val="22"/>
        </w:rPr>
      </w:pPr>
      <w:r w:rsidRPr="00E50DC5">
        <w:rPr>
          <w:rFonts w:asciiTheme="minorHAnsi" w:hAnsiTheme="minorHAnsi"/>
          <w:sz w:val="22"/>
          <w:szCs w:val="22"/>
        </w:rPr>
        <w:t>•</w:t>
      </w:r>
      <w:r w:rsidRPr="00E50DC5">
        <w:rPr>
          <w:rFonts w:asciiTheme="minorHAnsi" w:hAnsiTheme="minorHAnsi"/>
          <w:sz w:val="22"/>
          <w:szCs w:val="22"/>
        </w:rPr>
        <w:tab/>
        <w:t>Booth set-up must be completed by 8:15</w:t>
      </w:r>
      <w:r w:rsidR="00DB7B10" w:rsidRPr="00E50DC5">
        <w:rPr>
          <w:rFonts w:asciiTheme="minorHAnsi" w:hAnsiTheme="minorHAnsi"/>
          <w:sz w:val="22"/>
          <w:szCs w:val="22"/>
        </w:rPr>
        <w:t xml:space="preserve"> </w:t>
      </w:r>
      <w:r w:rsidRPr="00E50DC5">
        <w:rPr>
          <w:rFonts w:asciiTheme="minorHAnsi" w:hAnsiTheme="minorHAnsi"/>
          <w:sz w:val="22"/>
          <w:szCs w:val="22"/>
        </w:rPr>
        <w:t>a</w:t>
      </w:r>
      <w:r w:rsidR="00DB7B10" w:rsidRPr="00E50DC5">
        <w:rPr>
          <w:rFonts w:asciiTheme="minorHAnsi" w:hAnsiTheme="minorHAnsi"/>
          <w:sz w:val="22"/>
          <w:szCs w:val="22"/>
        </w:rPr>
        <w:t>.</w:t>
      </w:r>
      <w:r w:rsidRPr="00E50DC5">
        <w:rPr>
          <w:rFonts w:asciiTheme="minorHAnsi" w:hAnsiTheme="minorHAnsi"/>
          <w:sz w:val="22"/>
          <w:szCs w:val="22"/>
        </w:rPr>
        <w:t>m</w:t>
      </w:r>
      <w:r w:rsidR="00DB7B10" w:rsidRPr="00E50DC5">
        <w:rPr>
          <w:rFonts w:asciiTheme="minorHAnsi" w:hAnsiTheme="minorHAnsi"/>
          <w:sz w:val="22"/>
          <w:szCs w:val="22"/>
        </w:rPr>
        <w:t>.</w:t>
      </w:r>
    </w:p>
    <w:p w14:paraId="6312BB1B" w14:textId="04E75D4F" w:rsidR="007F5EFA" w:rsidRPr="00E50DC5" w:rsidRDefault="007F5EFA" w:rsidP="007F5EFA">
      <w:pPr>
        <w:widowControl w:val="0"/>
        <w:spacing w:after="0" w:line="240" w:lineRule="auto"/>
        <w:rPr>
          <w:rFonts w:asciiTheme="minorHAnsi" w:hAnsiTheme="minorHAnsi"/>
          <w:sz w:val="22"/>
          <w:szCs w:val="22"/>
        </w:rPr>
      </w:pPr>
      <w:r w:rsidRPr="00E50DC5">
        <w:rPr>
          <w:rFonts w:asciiTheme="minorHAnsi" w:hAnsiTheme="minorHAnsi"/>
          <w:sz w:val="22"/>
          <w:szCs w:val="22"/>
        </w:rPr>
        <w:t>•</w:t>
      </w:r>
      <w:r w:rsidRPr="00E50DC5">
        <w:rPr>
          <w:rFonts w:asciiTheme="minorHAnsi" w:hAnsiTheme="minorHAnsi"/>
          <w:sz w:val="22"/>
          <w:szCs w:val="22"/>
        </w:rPr>
        <w:tab/>
        <w:t>The vendor fair opens at 8:30 a</w:t>
      </w:r>
      <w:r w:rsidR="00DB7B10" w:rsidRPr="00E50DC5">
        <w:rPr>
          <w:rFonts w:asciiTheme="minorHAnsi" w:hAnsiTheme="minorHAnsi"/>
          <w:sz w:val="22"/>
          <w:szCs w:val="22"/>
        </w:rPr>
        <w:t>.</w:t>
      </w:r>
      <w:r w:rsidRPr="00E50DC5">
        <w:rPr>
          <w:rFonts w:asciiTheme="minorHAnsi" w:hAnsiTheme="minorHAnsi"/>
          <w:sz w:val="22"/>
          <w:szCs w:val="22"/>
        </w:rPr>
        <w:t>m</w:t>
      </w:r>
      <w:r w:rsidR="00DB7B10" w:rsidRPr="00E50DC5">
        <w:rPr>
          <w:rFonts w:asciiTheme="minorHAnsi" w:hAnsiTheme="minorHAnsi"/>
          <w:sz w:val="22"/>
          <w:szCs w:val="22"/>
        </w:rPr>
        <w:t>.</w:t>
      </w:r>
      <w:r w:rsidRPr="00E50DC5">
        <w:rPr>
          <w:rFonts w:asciiTheme="minorHAnsi" w:hAnsiTheme="minorHAnsi"/>
          <w:sz w:val="22"/>
          <w:szCs w:val="22"/>
        </w:rPr>
        <w:t xml:space="preserve"> and goes until 1</w:t>
      </w:r>
      <w:r w:rsidR="00B84B9D">
        <w:rPr>
          <w:rFonts w:asciiTheme="minorHAnsi" w:hAnsiTheme="minorHAnsi"/>
          <w:sz w:val="22"/>
          <w:szCs w:val="22"/>
        </w:rPr>
        <w:t>2</w:t>
      </w:r>
      <w:r w:rsidRPr="00E50DC5">
        <w:rPr>
          <w:rFonts w:asciiTheme="minorHAnsi" w:hAnsiTheme="minorHAnsi"/>
          <w:sz w:val="22"/>
          <w:szCs w:val="22"/>
        </w:rPr>
        <w:t>:00 p</w:t>
      </w:r>
      <w:r w:rsidR="00DB7B10" w:rsidRPr="00E50DC5">
        <w:rPr>
          <w:rFonts w:asciiTheme="minorHAnsi" w:hAnsiTheme="minorHAnsi"/>
          <w:sz w:val="22"/>
          <w:szCs w:val="22"/>
        </w:rPr>
        <w:t>.</w:t>
      </w:r>
      <w:r w:rsidRPr="00E50DC5">
        <w:rPr>
          <w:rFonts w:asciiTheme="minorHAnsi" w:hAnsiTheme="minorHAnsi"/>
          <w:sz w:val="22"/>
          <w:szCs w:val="22"/>
        </w:rPr>
        <w:t xml:space="preserve">m.  </w:t>
      </w:r>
    </w:p>
    <w:p w14:paraId="60A0E295" w14:textId="274015E7" w:rsidR="007F5EFA" w:rsidRPr="00E50DC5" w:rsidRDefault="007F5EFA" w:rsidP="007F5EFA">
      <w:pPr>
        <w:widowControl w:val="0"/>
        <w:spacing w:after="0" w:line="240" w:lineRule="auto"/>
        <w:rPr>
          <w:rFonts w:asciiTheme="minorHAnsi" w:hAnsiTheme="minorHAnsi"/>
          <w:sz w:val="22"/>
          <w:szCs w:val="22"/>
        </w:rPr>
      </w:pPr>
      <w:r w:rsidRPr="00E50DC5">
        <w:rPr>
          <w:rFonts w:asciiTheme="minorHAnsi" w:hAnsiTheme="minorHAnsi"/>
          <w:sz w:val="22"/>
          <w:szCs w:val="22"/>
        </w:rPr>
        <w:t>•</w:t>
      </w:r>
      <w:r w:rsidR="000B16B0">
        <w:rPr>
          <w:rFonts w:asciiTheme="minorHAnsi" w:hAnsiTheme="minorHAnsi"/>
          <w:sz w:val="22"/>
          <w:szCs w:val="22"/>
        </w:rPr>
        <w:tab/>
        <w:t xml:space="preserve">Clean-up must be completed by </w:t>
      </w:r>
      <w:r w:rsidR="00B84B9D">
        <w:rPr>
          <w:rFonts w:asciiTheme="minorHAnsi" w:hAnsiTheme="minorHAnsi"/>
          <w:sz w:val="22"/>
          <w:szCs w:val="22"/>
        </w:rPr>
        <w:t>1</w:t>
      </w:r>
      <w:r w:rsidRPr="00E50DC5">
        <w:rPr>
          <w:rFonts w:asciiTheme="minorHAnsi" w:hAnsiTheme="minorHAnsi"/>
          <w:sz w:val="22"/>
          <w:szCs w:val="22"/>
        </w:rPr>
        <w:t>:00 p</w:t>
      </w:r>
      <w:r w:rsidR="00DB7B10" w:rsidRPr="00E50DC5">
        <w:rPr>
          <w:rFonts w:asciiTheme="minorHAnsi" w:hAnsiTheme="minorHAnsi"/>
          <w:sz w:val="22"/>
          <w:szCs w:val="22"/>
        </w:rPr>
        <w:t>.</w:t>
      </w:r>
      <w:r w:rsidRPr="00E50DC5">
        <w:rPr>
          <w:rFonts w:asciiTheme="minorHAnsi" w:hAnsiTheme="minorHAnsi"/>
          <w:sz w:val="22"/>
          <w:szCs w:val="22"/>
        </w:rPr>
        <w:t>m</w:t>
      </w:r>
      <w:r w:rsidR="00DB7B10" w:rsidRPr="00E50DC5">
        <w:rPr>
          <w:rFonts w:asciiTheme="minorHAnsi" w:hAnsiTheme="minorHAnsi"/>
          <w:sz w:val="22"/>
          <w:szCs w:val="22"/>
        </w:rPr>
        <w:t>.</w:t>
      </w:r>
    </w:p>
    <w:p w14:paraId="17215DED" w14:textId="77777777" w:rsidR="007F5EFA" w:rsidRPr="00E50DC5" w:rsidRDefault="007F5EFA" w:rsidP="003F002E">
      <w:pPr>
        <w:widowControl w:val="0"/>
        <w:spacing w:after="0" w:line="240" w:lineRule="auto"/>
        <w:ind w:left="720" w:hanging="720"/>
        <w:rPr>
          <w:rFonts w:asciiTheme="minorHAnsi" w:hAnsiTheme="minorHAnsi"/>
          <w:sz w:val="22"/>
          <w:szCs w:val="22"/>
        </w:rPr>
      </w:pPr>
      <w:r w:rsidRPr="00E50DC5">
        <w:rPr>
          <w:rFonts w:asciiTheme="minorHAnsi" w:hAnsiTheme="minorHAnsi"/>
          <w:sz w:val="22"/>
          <w:szCs w:val="22"/>
        </w:rPr>
        <w:t>•</w:t>
      </w:r>
      <w:r w:rsidRPr="00E50DC5">
        <w:rPr>
          <w:rFonts w:asciiTheme="minorHAnsi" w:hAnsiTheme="minorHAnsi"/>
          <w:sz w:val="22"/>
          <w:szCs w:val="22"/>
        </w:rPr>
        <w:tab/>
        <w:t>Non-profit vendors will not be allowed to fundraise at this event except on behalf of KHS</w:t>
      </w:r>
    </w:p>
    <w:p w14:paraId="761D00DF" w14:textId="77777777" w:rsidR="007F5EFA" w:rsidRPr="00E50DC5" w:rsidRDefault="007F5EFA" w:rsidP="007F5EFA">
      <w:pPr>
        <w:widowControl w:val="0"/>
        <w:spacing w:after="0" w:line="240" w:lineRule="auto"/>
        <w:rPr>
          <w:rFonts w:asciiTheme="minorHAnsi" w:hAnsiTheme="minorHAnsi"/>
          <w:sz w:val="22"/>
          <w:szCs w:val="22"/>
        </w:rPr>
      </w:pPr>
    </w:p>
    <w:p w14:paraId="51B7588E" w14:textId="77777777" w:rsidR="00755584" w:rsidRDefault="00755584" w:rsidP="007F5EFA">
      <w:pPr>
        <w:widowControl w:val="0"/>
        <w:spacing w:after="0" w:line="240" w:lineRule="auto"/>
        <w:rPr>
          <w:rFonts w:asciiTheme="minorHAnsi" w:hAnsiTheme="minorHAnsi"/>
          <w:sz w:val="22"/>
          <w:szCs w:val="22"/>
        </w:rPr>
      </w:pPr>
    </w:p>
    <w:p w14:paraId="01CD2F02" w14:textId="77777777" w:rsidR="005C4ED8" w:rsidRDefault="007F5EFA" w:rsidP="007F5EFA">
      <w:pPr>
        <w:widowControl w:val="0"/>
        <w:spacing w:after="0" w:line="240" w:lineRule="auto"/>
        <w:rPr>
          <w:rFonts w:asciiTheme="minorHAnsi" w:hAnsiTheme="minorHAnsi"/>
          <w:sz w:val="22"/>
          <w:szCs w:val="22"/>
        </w:rPr>
      </w:pPr>
      <w:r w:rsidRPr="00E50DC5">
        <w:rPr>
          <w:rFonts w:asciiTheme="minorHAnsi" w:hAnsiTheme="minorHAnsi"/>
          <w:sz w:val="22"/>
          <w:szCs w:val="22"/>
        </w:rPr>
        <w:t xml:space="preserve">Please share this event with your network! Contact us to receive an event poster to display in your business.  Anyone interested in learning more or registering should visit </w:t>
      </w:r>
      <w:r w:rsidR="00314B36" w:rsidRPr="00314B36">
        <w:rPr>
          <w:rFonts w:asciiTheme="minorHAnsi" w:hAnsiTheme="minorHAnsi"/>
          <w:sz w:val="22"/>
          <w:szCs w:val="22"/>
        </w:rPr>
        <w:t>http://www.kitsap-humane.org/event/petswalk/</w:t>
      </w:r>
    </w:p>
    <w:p w14:paraId="37911706" w14:textId="77777777" w:rsidR="00314B36" w:rsidRDefault="00314B36" w:rsidP="007F5EFA">
      <w:pPr>
        <w:widowControl w:val="0"/>
        <w:spacing w:after="0" w:line="240" w:lineRule="auto"/>
        <w:rPr>
          <w:rFonts w:asciiTheme="minorHAnsi" w:hAnsiTheme="minorHAnsi"/>
          <w:sz w:val="22"/>
          <w:szCs w:val="22"/>
        </w:rPr>
      </w:pPr>
    </w:p>
    <w:p w14:paraId="542D1CF8" w14:textId="6BAC0D7B" w:rsidR="00314B36" w:rsidRPr="00E50DC5" w:rsidRDefault="00314B36" w:rsidP="007F5EFA">
      <w:pPr>
        <w:widowControl w:val="0"/>
        <w:spacing w:after="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Questions? Email </w:t>
      </w:r>
      <w:r w:rsidR="00B84B9D">
        <w:rPr>
          <w:rFonts w:asciiTheme="minorHAnsi" w:hAnsiTheme="minorHAnsi"/>
          <w:sz w:val="22"/>
          <w:szCs w:val="22"/>
        </w:rPr>
        <w:t xml:space="preserve">Rachel at </w:t>
      </w:r>
      <w:r w:rsidR="00E04A51">
        <w:rPr>
          <w:rFonts w:asciiTheme="minorHAnsi" w:hAnsiTheme="minorHAnsi"/>
          <w:sz w:val="22"/>
          <w:szCs w:val="22"/>
        </w:rPr>
        <w:t>rrindo</w:t>
      </w:r>
      <w:r w:rsidR="00B84B9D">
        <w:rPr>
          <w:rFonts w:asciiTheme="minorHAnsi" w:hAnsiTheme="minorHAnsi"/>
          <w:sz w:val="22"/>
          <w:szCs w:val="22"/>
        </w:rPr>
        <w:t>@kitsap-humane.org</w:t>
      </w:r>
    </w:p>
    <w:sectPr w:rsidR="00314B36" w:rsidRPr="00E50DC5" w:rsidSect="00FC1432">
      <w:headerReference w:type="default" r:id="rId7"/>
      <w:footerReference w:type="default" r:id="rId8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F6CF1B" w14:textId="77777777" w:rsidR="00410F05" w:rsidRDefault="00410F05" w:rsidP="00EF4402">
      <w:pPr>
        <w:spacing w:after="0" w:line="240" w:lineRule="auto"/>
      </w:pPr>
      <w:r>
        <w:separator/>
      </w:r>
    </w:p>
  </w:endnote>
  <w:endnote w:type="continuationSeparator" w:id="0">
    <w:p w14:paraId="792D269C" w14:textId="77777777" w:rsidR="00410F05" w:rsidRDefault="00410F05" w:rsidP="00EF4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9D464" w14:textId="77777777" w:rsidR="00410F05" w:rsidRPr="00BA3D4C" w:rsidRDefault="00A543F4" w:rsidP="00BA3D4C">
    <w:pPr>
      <w:pStyle w:val="Footer"/>
      <w:tabs>
        <w:tab w:val="clear" w:pos="4680"/>
        <w:tab w:val="clear" w:pos="9360"/>
        <w:tab w:val="left" w:pos="4170"/>
      </w:tabs>
      <w:rPr>
        <w:rFonts w:ascii="Arial Narrow" w:hAnsi="Arial Narrow"/>
        <w:b/>
        <w:color w:val="BA7C4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2105DB1" wp14:editId="48E700AE">
              <wp:simplePos x="0" y="0"/>
              <wp:positionH relativeFrom="column">
                <wp:posOffset>-668655</wp:posOffset>
              </wp:positionH>
              <wp:positionV relativeFrom="paragraph">
                <wp:posOffset>67945</wp:posOffset>
              </wp:positionV>
              <wp:extent cx="2743200" cy="389255"/>
              <wp:effectExtent l="0" t="127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389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DA881A" w14:textId="77777777" w:rsidR="00410F05" w:rsidRPr="00B337AF" w:rsidRDefault="00410F05">
                          <w:pPr>
                            <w:rPr>
                              <w:color w:val="008AB0"/>
                            </w:rPr>
                          </w:pPr>
                          <w:r w:rsidRPr="00B337AF">
                            <w:rPr>
                              <w:rFonts w:ascii="Arial Narrow" w:hAnsi="Arial Narrow"/>
                              <w:b/>
                              <w:color w:val="008AB0"/>
                            </w:rPr>
                            <w:t>www.kitsap-humane.org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105DB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2.65pt;margin-top:5.35pt;width:3in;height:30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3vktAIAALk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" filled="f" stroked="f">
              <v:textbox>
                <w:txbxContent>
                  <w:p w14:paraId="74DA881A" w14:textId="77777777" w:rsidR="00410F05" w:rsidRPr="00B337AF" w:rsidRDefault="00410F05">
                    <w:pPr>
                      <w:rPr>
                        <w:color w:val="008AB0"/>
                      </w:rPr>
                    </w:pPr>
                    <w:r w:rsidRPr="00B337AF">
                      <w:rPr>
                        <w:rFonts w:ascii="Arial Narrow" w:hAnsi="Arial Narrow"/>
                        <w:b/>
                        <w:color w:val="008AB0"/>
                      </w:rPr>
                      <w:t>www.kitsap-humane.org</w:t>
                    </w:r>
                  </w:p>
                </w:txbxContent>
              </v:textbox>
            </v:shape>
          </w:pict>
        </mc:Fallback>
      </mc:AlternateContent>
    </w:r>
    <w:r w:rsidR="00410F05" w:rsidRPr="00BA3D4C">
      <w:rPr>
        <w:rFonts w:ascii="Arial Narrow" w:hAnsi="Arial Narrow"/>
        <w:b/>
        <w:color w:val="BA7C44"/>
      </w:rPr>
      <w:tab/>
    </w:r>
  </w:p>
  <w:p w14:paraId="7165EE78" w14:textId="77777777" w:rsidR="00410F05" w:rsidRDefault="00A543F4" w:rsidP="00BA3D4C">
    <w:pPr>
      <w:pStyle w:val="Footer"/>
      <w:tabs>
        <w:tab w:val="clear" w:pos="4680"/>
        <w:tab w:val="clear" w:pos="9360"/>
        <w:tab w:val="left" w:pos="417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111E196" wp14:editId="06082830">
              <wp:simplePos x="0" y="0"/>
              <wp:positionH relativeFrom="column">
                <wp:posOffset>5055235</wp:posOffset>
              </wp:positionH>
              <wp:positionV relativeFrom="paragraph">
                <wp:posOffset>129540</wp:posOffset>
              </wp:positionV>
              <wp:extent cx="1499235" cy="791210"/>
              <wp:effectExtent l="0" t="0" r="0" b="381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791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9C64FD" w14:textId="77777777" w:rsidR="00410F05" w:rsidRPr="00BA3D4C" w:rsidRDefault="00410F05" w:rsidP="00BA3D4C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FFFFFF"/>
                            </w:rPr>
                          </w:pPr>
                          <w:r w:rsidRPr="00BA3D4C">
                            <w:rPr>
                              <w:rFonts w:ascii="Arial Narrow" w:hAnsi="Arial Narrow"/>
                              <w:b/>
                              <w:color w:val="FFFFFF"/>
                            </w:rPr>
                            <w:t>P 360.692.6977</w:t>
                          </w:r>
                        </w:p>
                        <w:p w14:paraId="67DAF32F" w14:textId="77777777" w:rsidR="00410F05" w:rsidRPr="00BA3D4C" w:rsidRDefault="00410F05" w:rsidP="00BA3D4C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FFFFFF"/>
                            </w:rPr>
                          </w:pPr>
                          <w:r w:rsidRPr="00BA3D4C">
                            <w:rPr>
                              <w:rFonts w:ascii="Arial Narrow" w:hAnsi="Arial Narrow"/>
                              <w:b/>
                              <w:color w:val="FFFFFF"/>
                            </w:rPr>
                            <w:t>F 360.698.9668</w:t>
                          </w:r>
                        </w:p>
                        <w:p w14:paraId="55B03188" w14:textId="77777777" w:rsidR="00410F05" w:rsidRPr="00BA3D4C" w:rsidRDefault="00410F05" w:rsidP="00BA3D4C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FFFFFF"/>
                            </w:rPr>
                          </w:pPr>
                          <w:smartTag w:uri="urn:schemas-microsoft-com:office:smarttags" w:element="address">
                            <w:smartTag w:uri="urn:schemas-microsoft-com:office:smarttags" w:element="Street">
                              <w:r w:rsidRPr="00BA3D4C">
                                <w:rPr>
                                  <w:rFonts w:ascii="Arial Narrow" w:hAnsi="Arial Narrow"/>
                                  <w:b/>
                                  <w:color w:val="FFFFFF"/>
                                </w:rPr>
                                <w:t>9167 Dickey Road NW</w:t>
                              </w:r>
                            </w:smartTag>
                          </w:smartTag>
                        </w:p>
                        <w:p w14:paraId="63692371" w14:textId="77777777" w:rsidR="00410F05" w:rsidRPr="00BA3D4C" w:rsidRDefault="00410F05" w:rsidP="00BA3D4C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FFFFFF"/>
                            </w:rPr>
                          </w:pPr>
                          <w:smartTag w:uri="urn:schemas-microsoft-com:office:smarttags" w:element="City">
                            <w:smartTag w:uri="urn:schemas-microsoft-com:office:smarttags" w:element="place">
                              <w:r w:rsidRPr="00BA3D4C">
                                <w:rPr>
                                  <w:rFonts w:ascii="Arial Narrow" w:hAnsi="Arial Narrow"/>
                                  <w:b/>
                                  <w:color w:val="FFFFFF"/>
                                </w:rPr>
                                <w:t>Silverdale</w:t>
                              </w:r>
                            </w:smartTag>
                            <w:r w:rsidRPr="00BA3D4C">
                              <w:rPr>
                                <w:rFonts w:ascii="Arial Narrow" w:hAnsi="Arial Narrow"/>
                                <w:b/>
                                <w:color w:val="FFFFFF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BA3D4C">
                                <w:rPr>
                                  <w:rFonts w:ascii="Arial Narrow" w:hAnsi="Arial Narrow"/>
                                  <w:b/>
                                  <w:color w:val="FFFFFF"/>
                                </w:rPr>
                                <w:t>WA</w:t>
                              </w:r>
                            </w:smartTag>
                            <w:r w:rsidRPr="00BA3D4C">
                              <w:rPr>
                                <w:rFonts w:ascii="Arial Narrow" w:hAnsi="Arial Narrow"/>
                                <w:b/>
                                <w:color w:val="FFFFFF"/>
                              </w:rPr>
                              <w:t xml:space="preserve"> </w:t>
                            </w:r>
                            <w:smartTag w:uri="urn:schemas-microsoft-com:office:smarttags" w:element="PostalCode">
                              <w:r w:rsidRPr="00BA3D4C">
                                <w:rPr>
                                  <w:rFonts w:ascii="Arial Narrow" w:hAnsi="Arial Narrow"/>
                                  <w:b/>
                                  <w:color w:val="FFFFFF"/>
                                </w:rPr>
                                <w:t>98383</w:t>
                              </w:r>
                            </w:smartTag>
                          </w:smartTag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11E196" id="Text Box 3" o:spid="_x0000_s1027" type="#_x0000_t202" style="position:absolute;margin-left:398.05pt;margin-top:10.2pt;width:118.05pt;height:6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3q/uAIAAMA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" filled="f" stroked="f">
              <v:textbox style="mso-fit-shape-to-text:t">
                <w:txbxContent>
                  <w:p w14:paraId="019C64FD" w14:textId="77777777" w:rsidR="00410F05" w:rsidRPr="00BA3D4C" w:rsidRDefault="00410F05" w:rsidP="00BA3D4C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FFFFFF"/>
                      </w:rPr>
                    </w:pPr>
                    <w:r w:rsidRPr="00BA3D4C">
                      <w:rPr>
                        <w:rFonts w:ascii="Arial Narrow" w:hAnsi="Arial Narrow"/>
                        <w:b/>
                        <w:color w:val="FFFFFF"/>
                      </w:rPr>
                      <w:t>P 360.692.6977</w:t>
                    </w:r>
                  </w:p>
                  <w:p w14:paraId="67DAF32F" w14:textId="77777777" w:rsidR="00410F05" w:rsidRPr="00BA3D4C" w:rsidRDefault="00410F05" w:rsidP="00BA3D4C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FFFFFF"/>
                      </w:rPr>
                    </w:pPr>
                    <w:r w:rsidRPr="00BA3D4C">
                      <w:rPr>
                        <w:rFonts w:ascii="Arial Narrow" w:hAnsi="Arial Narrow"/>
                        <w:b/>
                        <w:color w:val="FFFFFF"/>
                      </w:rPr>
                      <w:t>F 360.698.9668</w:t>
                    </w:r>
                  </w:p>
                  <w:p w14:paraId="55B03188" w14:textId="77777777" w:rsidR="00410F05" w:rsidRPr="00BA3D4C" w:rsidRDefault="00410F05" w:rsidP="00BA3D4C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FFFFFF"/>
                      </w:rPr>
                    </w:pPr>
                    <w:smartTag w:uri="urn:schemas-microsoft-com:office:smarttags" w:element="address">
                      <w:smartTag w:uri="urn:schemas-microsoft-com:office:smarttags" w:element="Street">
                        <w:r w:rsidRPr="00BA3D4C">
                          <w:rPr>
                            <w:rFonts w:ascii="Arial Narrow" w:hAnsi="Arial Narrow"/>
                            <w:b/>
                            <w:color w:val="FFFFFF"/>
                          </w:rPr>
                          <w:t>9167 Dickey Road NW</w:t>
                        </w:r>
                      </w:smartTag>
                    </w:smartTag>
                  </w:p>
                  <w:p w14:paraId="63692371" w14:textId="77777777" w:rsidR="00410F05" w:rsidRPr="00BA3D4C" w:rsidRDefault="00410F05" w:rsidP="00BA3D4C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FFFFFF"/>
                      </w:rPr>
                    </w:pPr>
                    <w:smartTag w:uri="urn:schemas-microsoft-com:office:smarttags" w:element="City">
                      <w:smartTag w:uri="urn:schemas-microsoft-com:office:smarttags" w:element="place">
                        <w:r w:rsidRPr="00BA3D4C">
                          <w:rPr>
                            <w:rFonts w:ascii="Arial Narrow" w:hAnsi="Arial Narrow"/>
                            <w:b/>
                            <w:color w:val="FFFFFF"/>
                          </w:rPr>
                          <w:t>Silverdale</w:t>
                        </w:r>
                      </w:smartTag>
                      <w:r w:rsidRPr="00BA3D4C">
                        <w:rPr>
                          <w:rFonts w:ascii="Arial Narrow" w:hAnsi="Arial Narrow"/>
                          <w:b/>
                          <w:color w:val="FFFFFF"/>
                        </w:rPr>
                        <w:t xml:space="preserve">, </w:t>
                      </w:r>
                      <w:smartTag w:uri="urn:schemas-microsoft-com:office:smarttags" w:element="State">
                        <w:r w:rsidRPr="00BA3D4C">
                          <w:rPr>
                            <w:rFonts w:ascii="Arial Narrow" w:hAnsi="Arial Narrow"/>
                            <w:b/>
                            <w:color w:val="FFFFFF"/>
                          </w:rPr>
                          <w:t>WA</w:t>
                        </w:r>
                      </w:smartTag>
                      <w:r w:rsidRPr="00BA3D4C">
                        <w:rPr>
                          <w:rFonts w:ascii="Arial Narrow" w:hAnsi="Arial Narrow"/>
                          <w:b/>
                          <w:color w:val="FFFFFF"/>
                        </w:rPr>
                        <w:t xml:space="preserve"> </w:t>
                      </w:r>
                      <w:smartTag w:uri="urn:schemas-microsoft-com:office:smarttags" w:element="PostalCode">
                        <w:r w:rsidRPr="00BA3D4C">
                          <w:rPr>
                            <w:rFonts w:ascii="Arial Narrow" w:hAnsi="Arial Narrow"/>
                            <w:b/>
                            <w:color w:val="FFFFFF"/>
                          </w:rPr>
                          <w:t>98383</w:t>
                        </w:r>
                      </w:smartTag>
                    </w:smartTag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1FA741C" wp14:editId="00451245">
              <wp:simplePos x="0" y="0"/>
              <wp:positionH relativeFrom="column">
                <wp:posOffset>-741680</wp:posOffset>
              </wp:positionH>
              <wp:positionV relativeFrom="paragraph">
                <wp:posOffset>66675</wp:posOffset>
              </wp:positionV>
              <wp:extent cx="7315200" cy="962025"/>
              <wp:effectExtent l="1270" t="0" r="0" b="0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962025"/>
                      </a:xfrm>
                      <a:prstGeom prst="rect">
                        <a:avLst/>
                      </a:prstGeom>
                      <a:solidFill>
                        <a:srgbClr val="008AB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93D901" id="Rectangle 4" o:spid="_x0000_s1026" style="position:absolute;margin-left:-58.4pt;margin-top:5.25pt;width:8in;height:7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" fillcolor="#008ab0" stroked="f"/>
          </w:pict>
        </mc:Fallback>
      </mc:AlternateContent>
    </w:r>
  </w:p>
  <w:p w14:paraId="6E7A7265" w14:textId="77777777" w:rsidR="00410F05" w:rsidRDefault="00410F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7ACC67" w14:textId="77777777" w:rsidR="00410F05" w:rsidRDefault="00410F05" w:rsidP="00EF4402">
      <w:pPr>
        <w:spacing w:after="0" w:line="240" w:lineRule="auto"/>
      </w:pPr>
      <w:r>
        <w:separator/>
      </w:r>
    </w:p>
  </w:footnote>
  <w:footnote w:type="continuationSeparator" w:id="0">
    <w:p w14:paraId="5AA0B67B" w14:textId="77777777" w:rsidR="00410F05" w:rsidRDefault="00410F05" w:rsidP="00EF4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58C31" w14:textId="77777777" w:rsidR="00410F05" w:rsidRDefault="00410F05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0" wp14:anchorId="0B489FF9" wp14:editId="7C2DBF49">
          <wp:simplePos x="0" y="0"/>
          <wp:positionH relativeFrom="column">
            <wp:posOffset>-772019</wp:posOffset>
          </wp:positionH>
          <wp:positionV relativeFrom="paragraph">
            <wp:posOffset>-310515</wp:posOffset>
          </wp:positionV>
          <wp:extent cx="2101215" cy="1120775"/>
          <wp:effectExtent l="0" t="0" r="0" b="0"/>
          <wp:wrapSquare wrapText="bothSides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HS vert logo pms 723 4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01215" cy="1120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11FF7B0" w14:textId="77777777" w:rsidR="00410F05" w:rsidRDefault="00410F05" w:rsidP="007E2775">
    <w:pPr>
      <w:pStyle w:val="Header"/>
      <w:tabs>
        <w:tab w:val="clear" w:pos="4680"/>
        <w:tab w:val="clear" w:pos="9360"/>
        <w:tab w:val="left" w:pos="3285"/>
      </w:tabs>
      <w:jc w:val="right"/>
    </w:pPr>
    <w:r>
      <w:tab/>
    </w:r>
  </w:p>
  <w:p w14:paraId="326DE425" w14:textId="77777777" w:rsidR="00410F05" w:rsidRDefault="00410F05" w:rsidP="00C864B5">
    <w:pPr>
      <w:pStyle w:val="Header"/>
      <w:tabs>
        <w:tab w:val="clear" w:pos="4680"/>
        <w:tab w:val="clear" w:pos="9360"/>
        <w:tab w:val="left" w:pos="328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18433">
      <o:colormru v:ext="edit" colors="#fa8a3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CC0"/>
    <w:rsid w:val="00005C4D"/>
    <w:rsid w:val="00042BB0"/>
    <w:rsid w:val="00055BFA"/>
    <w:rsid w:val="00062365"/>
    <w:rsid w:val="00073184"/>
    <w:rsid w:val="00074F3E"/>
    <w:rsid w:val="00081EC0"/>
    <w:rsid w:val="00081F00"/>
    <w:rsid w:val="000A4E75"/>
    <w:rsid w:val="000A7427"/>
    <w:rsid w:val="000A7B0A"/>
    <w:rsid w:val="000B16B0"/>
    <w:rsid w:val="000D0B68"/>
    <w:rsid w:val="000D17ED"/>
    <w:rsid w:val="000D229F"/>
    <w:rsid w:val="000E544C"/>
    <w:rsid w:val="001268F5"/>
    <w:rsid w:val="00136D12"/>
    <w:rsid w:val="00194495"/>
    <w:rsid w:val="001C650E"/>
    <w:rsid w:val="001E7B8C"/>
    <w:rsid w:val="00202415"/>
    <w:rsid w:val="00210312"/>
    <w:rsid w:val="00227CA9"/>
    <w:rsid w:val="00242BE5"/>
    <w:rsid w:val="00242D9E"/>
    <w:rsid w:val="00253570"/>
    <w:rsid w:val="0027776D"/>
    <w:rsid w:val="002852D1"/>
    <w:rsid w:val="002C4537"/>
    <w:rsid w:val="002E0A68"/>
    <w:rsid w:val="002E0E2B"/>
    <w:rsid w:val="002F2F04"/>
    <w:rsid w:val="00314B36"/>
    <w:rsid w:val="00314B55"/>
    <w:rsid w:val="003157D1"/>
    <w:rsid w:val="003359C5"/>
    <w:rsid w:val="003722C4"/>
    <w:rsid w:val="00384D37"/>
    <w:rsid w:val="003861E8"/>
    <w:rsid w:val="003B4CCF"/>
    <w:rsid w:val="003C4897"/>
    <w:rsid w:val="003C79B4"/>
    <w:rsid w:val="003F002E"/>
    <w:rsid w:val="003F2884"/>
    <w:rsid w:val="00405779"/>
    <w:rsid w:val="004059E7"/>
    <w:rsid w:val="00410F05"/>
    <w:rsid w:val="00420980"/>
    <w:rsid w:val="00422D21"/>
    <w:rsid w:val="00455E6D"/>
    <w:rsid w:val="00460478"/>
    <w:rsid w:val="004B1BF5"/>
    <w:rsid w:val="004C0740"/>
    <w:rsid w:val="004C4CC0"/>
    <w:rsid w:val="004D1BF5"/>
    <w:rsid w:val="004D4BED"/>
    <w:rsid w:val="00500E60"/>
    <w:rsid w:val="00503579"/>
    <w:rsid w:val="005214B7"/>
    <w:rsid w:val="00554EB2"/>
    <w:rsid w:val="00577EBD"/>
    <w:rsid w:val="005A3250"/>
    <w:rsid w:val="005B427C"/>
    <w:rsid w:val="005C0608"/>
    <w:rsid w:val="005C4ED8"/>
    <w:rsid w:val="005C5455"/>
    <w:rsid w:val="005C70A1"/>
    <w:rsid w:val="005E7B5C"/>
    <w:rsid w:val="00600773"/>
    <w:rsid w:val="006051E6"/>
    <w:rsid w:val="0063088B"/>
    <w:rsid w:val="00643A4A"/>
    <w:rsid w:val="00653B60"/>
    <w:rsid w:val="006661D7"/>
    <w:rsid w:val="00666D6F"/>
    <w:rsid w:val="006942AF"/>
    <w:rsid w:val="00694CB2"/>
    <w:rsid w:val="006A6383"/>
    <w:rsid w:val="006F7986"/>
    <w:rsid w:val="0070336B"/>
    <w:rsid w:val="0074665D"/>
    <w:rsid w:val="00751271"/>
    <w:rsid w:val="00754F81"/>
    <w:rsid w:val="00755584"/>
    <w:rsid w:val="00756685"/>
    <w:rsid w:val="00786B6D"/>
    <w:rsid w:val="00795F7E"/>
    <w:rsid w:val="007A0066"/>
    <w:rsid w:val="007E2775"/>
    <w:rsid w:val="007E7874"/>
    <w:rsid w:val="007F5EFA"/>
    <w:rsid w:val="00810127"/>
    <w:rsid w:val="00814BCC"/>
    <w:rsid w:val="0082232A"/>
    <w:rsid w:val="00852A42"/>
    <w:rsid w:val="0086278B"/>
    <w:rsid w:val="008732C4"/>
    <w:rsid w:val="00882DB5"/>
    <w:rsid w:val="0088485E"/>
    <w:rsid w:val="008A1358"/>
    <w:rsid w:val="008C0B2D"/>
    <w:rsid w:val="008C369B"/>
    <w:rsid w:val="008D662C"/>
    <w:rsid w:val="008E0B21"/>
    <w:rsid w:val="008E4A1F"/>
    <w:rsid w:val="008F048D"/>
    <w:rsid w:val="008F68F9"/>
    <w:rsid w:val="00946216"/>
    <w:rsid w:val="00980210"/>
    <w:rsid w:val="00981548"/>
    <w:rsid w:val="00982DC2"/>
    <w:rsid w:val="00993293"/>
    <w:rsid w:val="009A46E5"/>
    <w:rsid w:val="009B0DF0"/>
    <w:rsid w:val="009B7B23"/>
    <w:rsid w:val="009E18C2"/>
    <w:rsid w:val="009E2E26"/>
    <w:rsid w:val="009F14C2"/>
    <w:rsid w:val="009F2AC4"/>
    <w:rsid w:val="00A1234E"/>
    <w:rsid w:val="00A31F9B"/>
    <w:rsid w:val="00A43BEB"/>
    <w:rsid w:val="00A543F4"/>
    <w:rsid w:val="00AA0C9A"/>
    <w:rsid w:val="00AC718D"/>
    <w:rsid w:val="00B337AF"/>
    <w:rsid w:val="00B5177F"/>
    <w:rsid w:val="00B70124"/>
    <w:rsid w:val="00B77F02"/>
    <w:rsid w:val="00B84B9D"/>
    <w:rsid w:val="00BA3D4C"/>
    <w:rsid w:val="00BB1A3C"/>
    <w:rsid w:val="00BC09CB"/>
    <w:rsid w:val="00BE679B"/>
    <w:rsid w:val="00BF75C4"/>
    <w:rsid w:val="00C0389D"/>
    <w:rsid w:val="00C1096B"/>
    <w:rsid w:val="00C134BD"/>
    <w:rsid w:val="00C41B02"/>
    <w:rsid w:val="00C8177C"/>
    <w:rsid w:val="00C8406E"/>
    <w:rsid w:val="00C864B5"/>
    <w:rsid w:val="00C91466"/>
    <w:rsid w:val="00CC141D"/>
    <w:rsid w:val="00CD506E"/>
    <w:rsid w:val="00D81C2D"/>
    <w:rsid w:val="00D85848"/>
    <w:rsid w:val="00D977CC"/>
    <w:rsid w:val="00DA6AE2"/>
    <w:rsid w:val="00DB7B10"/>
    <w:rsid w:val="00DC0AAD"/>
    <w:rsid w:val="00DD1292"/>
    <w:rsid w:val="00DD24E6"/>
    <w:rsid w:val="00DF51BF"/>
    <w:rsid w:val="00E04598"/>
    <w:rsid w:val="00E04A51"/>
    <w:rsid w:val="00E35F7D"/>
    <w:rsid w:val="00E4400B"/>
    <w:rsid w:val="00E50DC5"/>
    <w:rsid w:val="00E55DA7"/>
    <w:rsid w:val="00E655B9"/>
    <w:rsid w:val="00E805D1"/>
    <w:rsid w:val="00E81C4C"/>
    <w:rsid w:val="00E83C15"/>
    <w:rsid w:val="00E9202E"/>
    <w:rsid w:val="00EB0CA7"/>
    <w:rsid w:val="00EC4D8D"/>
    <w:rsid w:val="00ED0126"/>
    <w:rsid w:val="00ED5BD1"/>
    <w:rsid w:val="00ED6ACE"/>
    <w:rsid w:val="00EE5066"/>
    <w:rsid w:val="00EE61EC"/>
    <w:rsid w:val="00EF4402"/>
    <w:rsid w:val="00EF47D6"/>
    <w:rsid w:val="00F012CD"/>
    <w:rsid w:val="00F25C6B"/>
    <w:rsid w:val="00FA6CE7"/>
    <w:rsid w:val="00FB1A5F"/>
    <w:rsid w:val="00FC1432"/>
    <w:rsid w:val="00FC601D"/>
    <w:rsid w:val="00FD2130"/>
    <w:rsid w:val="00FE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hapeDefaults>
    <o:shapedefaults v:ext="edit" spidmax="18433">
      <o:colormru v:ext="edit" colors="#fa8a3a"/>
    </o:shapedefaults>
    <o:shapelayout v:ext="edit">
      <o:idmap v:ext="edit" data="1"/>
    </o:shapelayout>
  </w:shapeDefaults>
  <w:decimalSymbol w:val="."/>
  <w:listSeparator w:val=","/>
  <w14:docId w14:val="00D6C615"/>
  <w15:docId w15:val="{0A21E037-DC70-40C6-95B6-774AF42B9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278B"/>
    <w:pPr>
      <w:spacing w:after="200" w:line="276" w:lineRule="auto"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F14C2"/>
    <w:pPr>
      <w:keepNext/>
      <w:spacing w:after="0" w:line="240" w:lineRule="auto"/>
      <w:jc w:val="center"/>
      <w:outlineLvl w:val="1"/>
    </w:pPr>
    <w:rPr>
      <w:rFonts w:eastAsia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9F14C2"/>
    <w:rPr>
      <w:rFonts w:eastAsia="Times New Roman" w:cs="Times New Roman"/>
      <w:b/>
      <w:sz w:val="24"/>
    </w:rPr>
  </w:style>
  <w:style w:type="paragraph" w:styleId="Header">
    <w:name w:val="header"/>
    <w:basedOn w:val="Normal"/>
    <w:link w:val="HeaderChar"/>
    <w:uiPriority w:val="99"/>
    <w:rsid w:val="00EF44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F440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F44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F440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F4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F44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9F14C2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460478"/>
    <w:rPr>
      <w:sz w:val="24"/>
      <w:szCs w:val="24"/>
    </w:rPr>
  </w:style>
  <w:style w:type="character" w:customStyle="1" w:styleId="style561">
    <w:name w:val="style561"/>
    <w:basedOn w:val="DefaultParagraphFont"/>
    <w:uiPriority w:val="99"/>
    <w:rsid w:val="009B0DF0"/>
    <w:rPr>
      <w:rFonts w:cs="Times New Roman"/>
      <w:color w:val="333333"/>
      <w:sz w:val="27"/>
      <w:szCs w:val="27"/>
    </w:rPr>
  </w:style>
  <w:style w:type="character" w:styleId="FollowedHyperlink">
    <w:name w:val="FollowedHyperlink"/>
    <w:basedOn w:val="DefaultParagraphFont"/>
    <w:uiPriority w:val="99"/>
    <w:semiHidden/>
    <w:rsid w:val="00A31F9B"/>
    <w:rPr>
      <w:rFonts w:cs="Times New Roman"/>
      <w:color w:val="800080"/>
      <w:u w:val="single"/>
    </w:rPr>
  </w:style>
  <w:style w:type="paragraph" w:customStyle="1" w:styleId="Body">
    <w:name w:val="Body"/>
    <w:uiPriority w:val="99"/>
    <w:rsid w:val="00FC1432"/>
    <w:rPr>
      <w:rFonts w:ascii="Helvetica" w:eastAsia="Times New Roman" w:hAnsi="Helvetica"/>
      <w:noProof/>
      <w:color w:val="000000"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14B3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6960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0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My%20Documents\Downloads\Kitsap%20Humane%20Society%20letterhead.dot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8AB0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Kitsap Humane Society letterhead</Template>
  <TotalTime>6</TotalTime>
  <Pages>1</Pages>
  <Words>233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July 11, 2012</vt:lpstr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July 11, 2012</dc:title>
  <dc:creator>Sean Compton</dc:creator>
  <cp:lastModifiedBy>Rachel Rindo</cp:lastModifiedBy>
  <cp:revision>4</cp:revision>
  <cp:lastPrinted>2015-05-06T20:58:00Z</cp:lastPrinted>
  <dcterms:created xsi:type="dcterms:W3CDTF">2019-01-29T20:35:00Z</dcterms:created>
  <dcterms:modified xsi:type="dcterms:W3CDTF">2019-02-27T19:29:00Z</dcterms:modified>
</cp:coreProperties>
</file>